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BBD8" w14:textId="77777777" w:rsidR="00207FAC" w:rsidRDefault="00207FAC" w:rsidP="00207FA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6D6DDDF" wp14:editId="64041DD6">
                <wp:simplePos x="0" y="0"/>
                <wp:positionH relativeFrom="column">
                  <wp:posOffset>-622300</wp:posOffset>
                </wp:positionH>
                <wp:positionV relativeFrom="paragraph">
                  <wp:posOffset>-889000</wp:posOffset>
                </wp:positionV>
                <wp:extent cx="7772400" cy="100584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" name="Rectangl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"/>
                              <a:lumOff val="90000"/>
                              <a:alpha val="3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81000"/>
                            <a:ext cx="673163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2979420"/>
                            <a:ext cx="445262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8702040"/>
                            <a:ext cx="6656070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7F9DE" id="Group 2" o:spid="_x0000_s1026" alt="&quot;&quot;" style="position:absolute;margin-left:-49pt;margin-top:-70pt;width:612pt;height:11in;z-index:-251657216" coordsize="77724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">
                <v:rect id="Rectangle 1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" stroked="f" strokeweight="1pt">
                  <v:fill r:id="rId12" o:title="" recolor="t" rotate="t" type="frame"/>
                </v:rect>
                <v:rect id="Rectangle 7" o:spid="_x0000_s1028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" fillcolor="#d5e8ff [342]" stroked="f" strokeweight="1pt">
                  <v:fill opacity="22873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9" type="#_x0000_t75" alt="&quot;&quot;" style="position:absolute;left:5181;top:3810;width:6731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">
                  <v:imagedata r:id="rId13" o:title=""/>
                </v:shape>
                <v:shape id="Graphic 4" o:spid="_x0000_s1030" type="#_x0000_t75" alt="&quot;&quot;" style="position:absolute;left:16611;top:29794;width:44526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">
                  <v:imagedata r:id="rId14" o:title=""/>
                </v:shape>
                <v:shape id="Graphic 6" o:spid="_x0000_s1031" type="#_x0000_t75" alt="&quot;&quot;" style="position:absolute;left:5562;top:87020;width:66561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sdt>
      <w:sdtPr>
        <w:id w:val="-709036957"/>
        <w:placeholder>
          <w:docPart w:val="46338DDE0F4143A181EEBA975EA5F470"/>
        </w:placeholder>
        <w:temporary/>
        <w:showingPlcHdr/>
        <w15:appearance w15:val="hidden"/>
      </w:sdtPr>
      <w:sdtEndPr/>
      <w:sdtContent>
        <w:p w14:paraId="327D2416" w14:textId="77777777" w:rsidR="009F42E5" w:rsidRPr="00027ADA" w:rsidRDefault="00F54630" w:rsidP="00F54630">
          <w:pPr>
            <w:pStyle w:val="Title"/>
          </w:pPr>
          <w:r w:rsidRPr="00A634F2">
            <w:rPr>
              <w:color w:val="171496" w:themeColor="text2" w:themeTint="BF"/>
              <w:sz w:val="144"/>
              <w:szCs w:val="44"/>
            </w:rPr>
            <w:t>Menu</w:t>
          </w:r>
        </w:p>
      </w:sdtContent>
    </w:sdt>
    <w:p w14:paraId="05DE38F0" w14:textId="4B698D29" w:rsidR="007C3379" w:rsidRPr="00267D53" w:rsidRDefault="00A557FE" w:rsidP="00F54630">
      <w:pPr>
        <w:pStyle w:val="Heading1"/>
      </w:pPr>
      <w:r>
        <w:t>Specialty drinks</w:t>
      </w:r>
    </w:p>
    <w:p w14:paraId="0A86FBB4" w14:textId="77777777" w:rsidR="002922A6" w:rsidRDefault="002922A6" w:rsidP="00F54630">
      <w:pPr>
        <w:pStyle w:val="Heading2"/>
        <w:rPr>
          <w:sz w:val="56"/>
          <w:szCs w:val="56"/>
        </w:rPr>
      </w:pPr>
    </w:p>
    <w:p w14:paraId="393AF39A" w14:textId="7E6BD994" w:rsidR="00DA6120" w:rsidRPr="002922A6" w:rsidRDefault="00A557FE" w:rsidP="00F54630">
      <w:pPr>
        <w:pStyle w:val="Heading2"/>
        <w:rPr>
          <w:b w:val="0"/>
          <w:bCs/>
          <w:color w:val="171496" w:themeColor="text2" w:themeTint="BF"/>
          <w:sz w:val="48"/>
          <w:szCs w:val="48"/>
        </w:rPr>
      </w:pPr>
      <w:r w:rsidRPr="002922A6">
        <w:rPr>
          <w:b w:val="0"/>
          <w:bCs/>
          <w:color w:val="171496" w:themeColor="text2" w:themeTint="BF"/>
          <w:sz w:val="48"/>
          <w:szCs w:val="48"/>
        </w:rPr>
        <w:t xml:space="preserve">The </w:t>
      </w:r>
      <w:r w:rsidR="008D0049" w:rsidRPr="002922A6">
        <w:rPr>
          <w:b w:val="0"/>
          <w:bCs/>
          <w:color w:val="171496" w:themeColor="text2" w:themeTint="BF"/>
          <w:sz w:val="48"/>
          <w:szCs w:val="48"/>
        </w:rPr>
        <w:t>Captain</w:t>
      </w:r>
      <w:r w:rsidRPr="002922A6">
        <w:rPr>
          <w:b w:val="0"/>
          <w:bCs/>
          <w:color w:val="171496" w:themeColor="text2" w:themeTint="BF"/>
          <w:sz w:val="48"/>
          <w:szCs w:val="48"/>
        </w:rPr>
        <w:t xml:space="preserve"> “C” Money </w:t>
      </w:r>
    </w:p>
    <w:p w14:paraId="0FAE0255" w14:textId="218CC3DD" w:rsidR="00A52F99" w:rsidRPr="008D0049" w:rsidRDefault="00A557FE" w:rsidP="00A557FE">
      <w:pPr>
        <w:rPr>
          <w:i/>
          <w:iCs/>
        </w:rPr>
      </w:pPr>
      <w:r w:rsidRPr="008D0049">
        <w:rPr>
          <w:i/>
          <w:iCs/>
        </w:rPr>
        <w:t xml:space="preserve">A modern classic styled cocktail, with dark rum, aperol, </w:t>
      </w:r>
      <w:r w:rsidR="00BF543E">
        <w:rPr>
          <w:i/>
          <w:iCs/>
        </w:rPr>
        <w:t>compari</w:t>
      </w:r>
      <w:r w:rsidRPr="008D0049">
        <w:rPr>
          <w:i/>
          <w:iCs/>
        </w:rPr>
        <w:t>, lime juice, and mango syrup</w:t>
      </w:r>
      <w:r w:rsidR="00756E8E" w:rsidRPr="008D0049">
        <w:rPr>
          <w:i/>
          <w:iCs/>
        </w:rPr>
        <w:t xml:space="preserve">. </w:t>
      </w:r>
    </w:p>
    <w:p w14:paraId="5D210B74" w14:textId="36500475" w:rsidR="00A557FE" w:rsidRPr="008D0049" w:rsidRDefault="00A557FE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>Classic Daiquiri</w:t>
      </w:r>
    </w:p>
    <w:p w14:paraId="36C7D598" w14:textId="1A1F1F37" w:rsidR="00A557FE" w:rsidRPr="008D0049" w:rsidRDefault="00A557FE" w:rsidP="00A557FE">
      <w:pPr>
        <w:rPr>
          <w:i/>
          <w:iCs/>
        </w:rPr>
      </w:pPr>
      <w:r w:rsidRPr="008D0049">
        <w:rPr>
          <w:i/>
          <w:iCs/>
        </w:rPr>
        <w:t>A well balanced, slightly tart cocktail, Papas Pilar blonde Rum, lime, &amp;&amp; sugar cubes</w:t>
      </w:r>
      <w:r w:rsidR="00756E8E" w:rsidRPr="008D0049">
        <w:rPr>
          <w:i/>
          <w:iCs/>
        </w:rPr>
        <w:t xml:space="preserve">. </w:t>
      </w:r>
    </w:p>
    <w:p w14:paraId="36FD319C" w14:textId="16D86904" w:rsidR="00756E8E" w:rsidRPr="008D0049" w:rsidRDefault="00756E8E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 xml:space="preserve">Classic Tropical Daiquiri </w:t>
      </w:r>
    </w:p>
    <w:p w14:paraId="07418018" w14:textId="6AACE1DB" w:rsidR="00756E8E" w:rsidRPr="008D0049" w:rsidRDefault="00756E8E" w:rsidP="00A557FE">
      <w:pPr>
        <w:rPr>
          <w:i/>
          <w:iCs/>
        </w:rPr>
      </w:pPr>
      <w:r w:rsidRPr="008D0049">
        <w:rPr>
          <w:i/>
          <w:iCs/>
        </w:rPr>
        <w:t>Don Q passion, Don Q pina, sugar cubes, Blue Chair Coconut Rum &amp;&amp; Lime</w:t>
      </w:r>
    </w:p>
    <w:p w14:paraId="0561766A" w14:textId="7BB2880E" w:rsidR="00756E8E" w:rsidRPr="008D0049" w:rsidRDefault="00756E8E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>Southern Baptist Peach Tea</w:t>
      </w:r>
    </w:p>
    <w:p w14:paraId="0B1A7A66" w14:textId="0361223F" w:rsidR="00756E8E" w:rsidRPr="008D0049" w:rsidRDefault="00756E8E" w:rsidP="00A557FE">
      <w:pPr>
        <w:rPr>
          <w:i/>
          <w:iCs/>
        </w:rPr>
      </w:pPr>
      <w:r w:rsidRPr="008D0049">
        <w:rPr>
          <w:i/>
          <w:iCs/>
        </w:rPr>
        <w:t xml:space="preserve">Peach Whiskey, well whiskey, peach syrup &amp; Brewed tea </w:t>
      </w:r>
    </w:p>
    <w:p w14:paraId="406B69FB" w14:textId="28395A79" w:rsidR="00756E8E" w:rsidRPr="008D0049" w:rsidRDefault="00756E8E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>Poloma</w:t>
      </w:r>
    </w:p>
    <w:p w14:paraId="3B508E8D" w14:textId="5DD70D19" w:rsidR="00756E8E" w:rsidRPr="008D0049" w:rsidRDefault="00756E8E" w:rsidP="00A557FE">
      <w:pPr>
        <w:rPr>
          <w:i/>
          <w:iCs/>
        </w:rPr>
      </w:pPr>
      <w:r w:rsidRPr="008D0049">
        <w:rPr>
          <w:i/>
          <w:iCs/>
        </w:rPr>
        <w:t xml:space="preserve">Grapefruit juice, sweetened lime juice, tequila &amp; a splash of white soda </w:t>
      </w:r>
    </w:p>
    <w:p w14:paraId="66E1CA95" w14:textId="77777777" w:rsidR="002922A6" w:rsidRDefault="002922A6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6024E259" w14:textId="77777777" w:rsidR="002922A6" w:rsidRDefault="002922A6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21788C63" w14:textId="77777777" w:rsidR="002922A6" w:rsidRDefault="002922A6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47D7D64E" w14:textId="77777777" w:rsidR="002922A6" w:rsidRDefault="002922A6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1E1E6A93" w14:textId="28AE7554" w:rsidR="00756E8E" w:rsidRPr="008D0049" w:rsidRDefault="00756E8E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 xml:space="preserve">Tequila </w:t>
      </w:r>
      <w:r w:rsidR="00A0545C"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>Mockingbird</w:t>
      </w: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 xml:space="preserve"> </w:t>
      </w:r>
    </w:p>
    <w:p w14:paraId="5207461B" w14:textId="1C4D5AC0" w:rsidR="008D0049" w:rsidRPr="002922A6" w:rsidRDefault="00756E8E" w:rsidP="002922A6">
      <w:pPr>
        <w:rPr>
          <w:i/>
          <w:iCs/>
        </w:rPr>
      </w:pPr>
      <w:r w:rsidRPr="008D0049">
        <w:rPr>
          <w:i/>
          <w:iCs/>
        </w:rPr>
        <w:t xml:space="preserve">Watermelon Pucker, sweetened lime, </w:t>
      </w:r>
      <w:r w:rsidR="00A0545C" w:rsidRPr="008D0049">
        <w:rPr>
          <w:i/>
          <w:iCs/>
        </w:rPr>
        <w:t>tequila, &amp;</w:t>
      </w:r>
      <w:r w:rsidR="00463583" w:rsidRPr="008D0049">
        <w:rPr>
          <w:i/>
          <w:iCs/>
        </w:rPr>
        <w:t xml:space="preserve">&amp; margarita mix </w:t>
      </w:r>
    </w:p>
    <w:p w14:paraId="61E9B5E1" w14:textId="77777777" w:rsidR="00370BA5" w:rsidRDefault="00370BA5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251A1C2E" w14:textId="77777777" w:rsidR="002922A6" w:rsidRDefault="002922A6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069C0D52" w14:textId="511140C1" w:rsidR="00463583" w:rsidRPr="008D0049" w:rsidRDefault="00463583" w:rsidP="00A557FE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8D0049">
        <w:rPr>
          <w:rFonts w:ascii="Edwardian Script ITC" w:hAnsi="Edwardian Script ITC"/>
          <w:color w:val="171496" w:themeColor="text2" w:themeTint="BF"/>
          <w:sz w:val="48"/>
          <w:szCs w:val="48"/>
        </w:rPr>
        <w:t>The Fonza</w:t>
      </w:r>
    </w:p>
    <w:p w14:paraId="1597B71B" w14:textId="0CFA211E" w:rsidR="00370BA5" w:rsidRPr="002922A6" w:rsidRDefault="00463583" w:rsidP="002922A6">
      <w:pPr>
        <w:rPr>
          <w:i/>
          <w:iCs/>
        </w:rPr>
      </w:pPr>
      <w:r w:rsidRPr="008D0049">
        <w:rPr>
          <w:i/>
          <w:iCs/>
        </w:rPr>
        <w:t xml:space="preserve">Heavy cream, Jackson Morgan, Kuhluah, &amp;&amp; scotch, </w:t>
      </w:r>
      <w:r w:rsidR="008D0049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7EC6B12" wp14:editId="630A8771">
                <wp:simplePos x="0" y="0"/>
                <wp:positionH relativeFrom="column">
                  <wp:posOffset>-698500</wp:posOffset>
                </wp:positionH>
                <wp:positionV relativeFrom="paragraph">
                  <wp:posOffset>-4086225</wp:posOffset>
                </wp:positionV>
                <wp:extent cx="7772400" cy="10058400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9" name="Rectangle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rgbClr val="002754">
                              <a:lumMod val="10000"/>
                              <a:lumOff val="90000"/>
                              <a:alpha val="3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81000"/>
                            <a:ext cx="673163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2979420"/>
                            <a:ext cx="445262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8702040"/>
                            <a:ext cx="6656070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4EA0D" id="Group 7" o:spid="_x0000_s1026" alt="&quot;&quot;" style="position:absolute;margin-left:-55pt;margin-top:-321.75pt;width:612pt;height:11in;z-index:-251655168" coordsize="77724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">
                <v:rect id="Rectangle 9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" stroked="f" strokeweight="1pt">
                  <v:fill r:id="rId12" o:title="" recolor="t" rotate="t" type="frame"/>
                </v:rect>
                <v:rect id="Rectangle 7" o:spid="_x0000_s1028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" fillcolor="#d4e8ff" stroked="f" strokeweight="1pt">
                  <v:fill opacity="22873f"/>
                </v:rect>
                <v:shape id="Graphic 11" o:spid="_x0000_s1029" type="#_x0000_t75" alt="&quot;&quot;" style="position:absolute;left:5181;top:3810;width:6731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">
                  <v:imagedata r:id="rId13" o:title=""/>
                </v:shape>
                <v:shape id="Graphic 12" o:spid="_x0000_s1030" type="#_x0000_t75" alt="&quot;&quot;" style="position:absolute;left:16611;top:29794;width:44526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">
                  <v:imagedata r:id="rId14" o:title=""/>
                </v:shape>
                <v:shape id="Graphic 13" o:spid="_x0000_s1031" type="#_x0000_t75" alt="&quot;&quot;" style="position:absolute;left:5562;top:87020;width:66561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647A605B" w14:textId="0C7F9585" w:rsidR="00463583" w:rsidRPr="00370BA5" w:rsidRDefault="00463583" w:rsidP="0025395B">
      <w:pPr>
        <w:rPr>
          <w:rFonts w:asciiTheme="majorHAnsi" w:hAnsiTheme="majorHAnsi"/>
          <w:color w:val="171496" w:themeColor="text2" w:themeTint="BF"/>
          <w:sz w:val="48"/>
          <w:szCs w:val="48"/>
        </w:rPr>
      </w:pPr>
      <w:r w:rsidRPr="00370BA5">
        <w:rPr>
          <w:rFonts w:asciiTheme="majorHAnsi" w:hAnsiTheme="majorHAnsi"/>
          <w:color w:val="171496" w:themeColor="text2" w:themeTint="BF"/>
          <w:sz w:val="48"/>
          <w:szCs w:val="48"/>
        </w:rPr>
        <w:t>Caipirinha</w:t>
      </w:r>
    </w:p>
    <w:p w14:paraId="16D292F8" w14:textId="5288C3D8" w:rsidR="00463583" w:rsidRPr="008D0049" w:rsidRDefault="008D0049" w:rsidP="00463583">
      <w:pPr>
        <w:rPr>
          <w:i/>
          <w:iCs/>
        </w:rPr>
      </w:pPr>
      <w:r w:rsidRPr="008D0049">
        <w:rPr>
          <w:i/>
          <w:iCs/>
        </w:rPr>
        <w:t>Brazilian</w:t>
      </w:r>
      <w:r w:rsidR="00463583" w:rsidRPr="008D0049">
        <w:rPr>
          <w:i/>
          <w:iCs/>
        </w:rPr>
        <w:t xml:space="preserve"> Cachaca, lime, &amp;&amp; sugar cubes </w:t>
      </w:r>
    </w:p>
    <w:p w14:paraId="5674A93E" w14:textId="5BB6F170" w:rsidR="00463583" w:rsidRPr="00370BA5" w:rsidRDefault="00463583" w:rsidP="00463583">
      <w:pPr>
        <w:rPr>
          <w:rFonts w:asciiTheme="majorHAnsi" w:hAnsiTheme="majorHAnsi"/>
          <w:color w:val="171496" w:themeColor="text2" w:themeTint="BF"/>
          <w:sz w:val="48"/>
          <w:szCs w:val="48"/>
        </w:rPr>
      </w:pPr>
      <w:r w:rsidRPr="00370BA5">
        <w:rPr>
          <w:rFonts w:asciiTheme="majorHAnsi" w:hAnsiTheme="majorHAnsi"/>
          <w:color w:val="171496" w:themeColor="text2" w:themeTint="BF"/>
          <w:sz w:val="48"/>
          <w:szCs w:val="48"/>
        </w:rPr>
        <w:t>Pisco Sour</w:t>
      </w:r>
    </w:p>
    <w:p w14:paraId="14593B71" w14:textId="3369F2AF" w:rsidR="00463583" w:rsidRDefault="00463583" w:rsidP="00463583">
      <w:pPr>
        <w:rPr>
          <w:i/>
          <w:iCs/>
        </w:rPr>
      </w:pPr>
      <w:r w:rsidRPr="008D0049">
        <w:rPr>
          <w:i/>
          <w:iCs/>
        </w:rPr>
        <w:t>Pisco, Egg white, house made hibiscus syrup</w:t>
      </w:r>
    </w:p>
    <w:p w14:paraId="5FB8CC8B" w14:textId="0FF38377" w:rsidR="00463583" w:rsidRPr="00370BA5" w:rsidRDefault="00463583" w:rsidP="00370BA5">
      <w:pPr>
        <w:ind w:left="3540"/>
        <w:jc w:val="both"/>
        <w:rPr>
          <w:rFonts w:asciiTheme="majorHAnsi" w:hAnsiTheme="majorHAnsi"/>
          <w:color w:val="171496" w:themeColor="text2" w:themeTint="BF"/>
          <w:sz w:val="52"/>
          <w:szCs w:val="52"/>
        </w:rPr>
      </w:pPr>
      <w:r w:rsidRPr="00370BA5">
        <w:rPr>
          <w:rFonts w:asciiTheme="majorHAnsi" w:hAnsiTheme="majorHAnsi"/>
          <w:color w:val="171496" w:themeColor="text2" w:themeTint="BF"/>
          <w:sz w:val="52"/>
          <w:szCs w:val="52"/>
        </w:rPr>
        <w:t xml:space="preserve">Blackberry Brumble </w:t>
      </w:r>
    </w:p>
    <w:p w14:paraId="0C072E78" w14:textId="5D612207" w:rsidR="00463583" w:rsidRPr="008D0049" w:rsidRDefault="00463583" w:rsidP="00463583">
      <w:pPr>
        <w:rPr>
          <w:i/>
          <w:iCs/>
        </w:rPr>
      </w:pPr>
      <w:r w:rsidRPr="008D0049">
        <w:rPr>
          <w:i/>
          <w:iCs/>
        </w:rPr>
        <w:t>Lime, blackberries, sugar cubes, Gun powder Gin, ginger syrup, topped with ginger beer</w:t>
      </w:r>
    </w:p>
    <w:p w14:paraId="72635CA1" w14:textId="01A006A9" w:rsidR="00463583" w:rsidRPr="00370BA5" w:rsidRDefault="00463583" w:rsidP="00463583">
      <w:pPr>
        <w:rPr>
          <w:rFonts w:asciiTheme="majorHAnsi" w:hAnsiTheme="majorHAnsi"/>
          <w:color w:val="171496" w:themeColor="text2" w:themeTint="BF"/>
          <w:sz w:val="48"/>
          <w:szCs w:val="48"/>
        </w:rPr>
      </w:pPr>
      <w:r w:rsidRPr="00370BA5">
        <w:rPr>
          <w:rFonts w:asciiTheme="majorHAnsi" w:hAnsiTheme="majorHAnsi"/>
          <w:color w:val="171496" w:themeColor="text2" w:themeTint="BF"/>
          <w:sz w:val="48"/>
          <w:szCs w:val="48"/>
        </w:rPr>
        <w:t>The French 75</w:t>
      </w:r>
    </w:p>
    <w:p w14:paraId="732C256F" w14:textId="1AFB19BF" w:rsidR="00463583" w:rsidRPr="008D0049" w:rsidRDefault="00463583" w:rsidP="00463583">
      <w:pPr>
        <w:rPr>
          <w:i/>
          <w:iCs/>
        </w:rPr>
      </w:pPr>
      <w:r w:rsidRPr="008D0049">
        <w:rPr>
          <w:i/>
          <w:iCs/>
        </w:rPr>
        <w:t>Prosecco, Gin, elderflower, lemoncello, &amp;&amp; fresh squeezed lemon juice</w:t>
      </w:r>
    </w:p>
    <w:p w14:paraId="2E176936" w14:textId="2AA37418" w:rsidR="00463583" w:rsidRPr="00370BA5" w:rsidRDefault="00463583" w:rsidP="00463583">
      <w:pPr>
        <w:rPr>
          <w:rFonts w:asciiTheme="majorHAnsi" w:hAnsiTheme="majorHAnsi"/>
          <w:color w:val="171496" w:themeColor="text2" w:themeTint="BF"/>
          <w:sz w:val="48"/>
          <w:szCs w:val="48"/>
        </w:rPr>
      </w:pPr>
      <w:r w:rsidRPr="00370BA5">
        <w:rPr>
          <w:rFonts w:asciiTheme="majorHAnsi" w:hAnsiTheme="majorHAnsi"/>
          <w:color w:val="171496" w:themeColor="text2" w:themeTint="BF"/>
          <w:sz w:val="48"/>
          <w:szCs w:val="48"/>
        </w:rPr>
        <w:t xml:space="preserve">Vanilla Lavender Bees-Knees </w:t>
      </w:r>
    </w:p>
    <w:p w14:paraId="6E58D651" w14:textId="6122C202" w:rsidR="00370BA5" w:rsidRPr="008D0049" w:rsidRDefault="00AD09DD" w:rsidP="00370BA5">
      <w:pPr>
        <w:rPr>
          <w:i/>
          <w:iCs/>
        </w:rPr>
      </w:pPr>
      <w:r w:rsidRPr="008D0049">
        <w:rPr>
          <w:i/>
          <w:iCs/>
        </w:rPr>
        <w:t>Lavender infused vodka, fresh lemon juice, &amp;&amp; honey syrup</w:t>
      </w:r>
    </w:p>
    <w:p w14:paraId="7D2919F4" w14:textId="77777777" w:rsidR="002922A6" w:rsidRDefault="002922A6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18400423" w14:textId="77777777" w:rsidR="002922A6" w:rsidRDefault="002922A6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43482B02" w14:textId="77777777" w:rsidR="002922A6" w:rsidRDefault="002922A6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1596BF17" w14:textId="77777777" w:rsidR="002922A6" w:rsidRDefault="002922A6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</w:p>
    <w:p w14:paraId="4A76BBCB" w14:textId="42A6D719" w:rsidR="00AD09DD" w:rsidRPr="00370BA5" w:rsidRDefault="00AD09DD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370BA5">
        <w:rPr>
          <w:rFonts w:ascii="Edwardian Script ITC" w:hAnsi="Edwardian Script ITC"/>
          <w:color w:val="171496" w:themeColor="text2" w:themeTint="BF"/>
          <w:sz w:val="48"/>
          <w:szCs w:val="48"/>
        </w:rPr>
        <w:t xml:space="preserve">The Spa Drink </w:t>
      </w:r>
    </w:p>
    <w:p w14:paraId="32495038" w14:textId="4AB7E500" w:rsidR="00AD09DD" w:rsidRDefault="00AD09DD" w:rsidP="00463583">
      <w:pPr>
        <w:rPr>
          <w:i/>
          <w:iCs/>
        </w:rPr>
      </w:pPr>
      <w:r w:rsidRPr="008D0049">
        <w:rPr>
          <w:i/>
          <w:iCs/>
        </w:rPr>
        <w:t xml:space="preserve">Vodka, </w:t>
      </w:r>
      <w:r w:rsidR="008D0049" w:rsidRPr="008D0049">
        <w:rPr>
          <w:i/>
          <w:iCs/>
        </w:rPr>
        <w:t>sweetened</w:t>
      </w:r>
      <w:r w:rsidRPr="008D0049">
        <w:rPr>
          <w:i/>
          <w:iCs/>
        </w:rPr>
        <w:t xml:space="preserve"> lime, tonic, club soda &amp;&amp; sweet and sour</w:t>
      </w:r>
    </w:p>
    <w:p w14:paraId="0BD90154" w14:textId="1F149C34" w:rsidR="00370BA5" w:rsidRDefault="00370BA5" w:rsidP="00463583">
      <w:pPr>
        <w:rPr>
          <w:i/>
          <w:iCs/>
        </w:rPr>
      </w:pPr>
    </w:p>
    <w:p w14:paraId="74B94291" w14:textId="023BA00D" w:rsidR="00370BA5" w:rsidRDefault="00370BA5" w:rsidP="00463583">
      <w:pPr>
        <w:rPr>
          <w:i/>
          <w:iCs/>
        </w:rPr>
      </w:pPr>
    </w:p>
    <w:p w14:paraId="4477D170" w14:textId="77777777" w:rsidR="00370BA5" w:rsidRPr="008D0049" w:rsidRDefault="00370BA5" w:rsidP="00463583">
      <w:pPr>
        <w:rPr>
          <w:i/>
          <w:iCs/>
        </w:rPr>
      </w:pPr>
    </w:p>
    <w:p w14:paraId="44BE31A4" w14:textId="77777777" w:rsidR="00370BA5" w:rsidRDefault="00370BA5" w:rsidP="002922A6">
      <w:pPr>
        <w:jc w:val="both"/>
        <w:rPr>
          <w:rFonts w:ascii="Edwardian Script ITC" w:hAnsi="Edwardian Script ITC"/>
          <w:sz w:val="40"/>
          <w:szCs w:val="40"/>
        </w:rPr>
      </w:pPr>
    </w:p>
    <w:p w14:paraId="66E10CA6" w14:textId="18EC8530" w:rsidR="00AD09DD" w:rsidRPr="00370BA5" w:rsidRDefault="00AD09DD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370BA5">
        <w:rPr>
          <w:rFonts w:ascii="Edwardian Script ITC" w:hAnsi="Edwardian Script ITC"/>
          <w:color w:val="171496" w:themeColor="text2" w:themeTint="BF"/>
          <w:sz w:val="48"/>
          <w:szCs w:val="48"/>
        </w:rPr>
        <w:t>The Escape Artist</w:t>
      </w:r>
    </w:p>
    <w:p w14:paraId="557A5AEC" w14:textId="4B77A700" w:rsidR="00370BA5" w:rsidRPr="002922A6" w:rsidRDefault="00AD09DD" w:rsidP="002922A6">
      <w:pPr>
        <w:rPr>
          <w:i/>
          <w:iCs/>
        </w:rPr>
      </w:pPr>
      <w:r w:rsidRPr="008D0049">
        <w:rPr>
          <w:i/>
          <w:iCs/>
        </w:rPr>
        <w:t>Fresh squeezed lemon, aperol, citrus vodka, mango syrup, finished with Prosecco</w:t>
      </w:r>
    </w:p>
    <w:p w14:paraId="50DD2871" w14:textId="2D5FF658" w:rsidR="00AD09DD" w:rsidRPr="00370BA5" w:rsidRDefault="00AD09DD" w:rsidP="00463583">
      <w:pPr>
        <w:rPr>
          <w:rFonts w:asciiTheme="majorHAnsi" w:hAnsiTheme="majorHAnsi"/>
          <w:color w:val="171496" w:themeColor="text2" w:themeTint="BF"/>
          <w:sz w:val="48"/>
          <w:szCs w:val="48"/>
        </w:rPr>
      </w:pPr>
      <w:r w:rsidRPr="00370BA5">
        <w:rPr>
          <w:rFonts w:asciiTheme="majorHAnsi" w:hAnsiTheme="majorHAnsi"/>
          <w:color w:val="171496" w:themeColor="text2" w:themeTint="BF"/>
          <w:sz w:val="48"/>
          <w:szCs w:val="48"/>
        </w:rPr>
        <w:t xml:space="preserve">Gold Rush </w:t>
      </w:r>
    </w:p>
    <w:p w14:paraId="77F5A4A6" w14:textId="70B17F22" w:rsidR="00370BA5" w:rsidRPr="00370BA5" w:rsidRDefault="00AD09DD" w:rsidP="00370BA5">
      <w:pPr>
        <w:rPr>
          <w:i/>
          <w:iCs/>
        </w:rPr>
      </w:pPr>
      <w:r w:rsidRPr="008D0049">
        <w:rPr>
          <w:i/>
          <w:iCs/>
        </w:rPr>
        <w:t xml:space="preserve">High proof </w:t>
      </w:r>
      <w:r w:rsidR="008D0049" w:rsidRPr="008D0049">
        <w:rPr>
          <w:i/>
          <w:iCs/>
        </w:rPr>
        <w:t>bourbon</w:t>
      </w:r>
      <w:r w:rsidRPr="008D0049">
        <w:rPr>
          <w:i/>
          <w:iCs/>
        </w:rPr>
        <w:t xml:space="preserve"> rye, ginger syrup fresh lemon, topped with Ginger Beer</w:t>
      </w:r>
    </w:p>
    <w:p w14:paraId="6D5BC173" w14:textId="70F812C9" w:rsidR="00AD09DD" w:rsidRPr="00370BA5" w:rsidRDefault="00AD09DD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370BA5">
        <w:rPr>
          <w:rFonts w:ascii="Edwardian Script ITC" w:hAnsi="Edwardian Script ITC"/>
          <w:color w:val="171496" w:themeColor="text2" w:themeTint="BF"/>
          <w:sz w:val="48"/>
          <w:szCs w:val="48"/>
        </w:rPr>
        <w:t xml:space="preserve">Whiskey Smash </w:t>
      </w:r>
    </w:p>
    <w:p w14:paraId="67CDEADC" w14:textId="54F4F0E5" w:rsidR="008D0049" w:rsidRPr="008D0049" w:rsidRDefault="00AD09DD" w:rsidP="00370BA5">
      <w:pPr>
        <w:rPr>
          <w:i/>
          <w:iCs/>
        </w:rPr>
      </w:pPr>
      <w:r w:rsidRPr="008D0049">
        <w:rPr>
          <w:i/>
          <w:iCs/>
        </w:rPr>
        <w:t>Mixed berry fruit, lemon, mint, sugar cubes, &amp; Bourbon</w:t>
      </w:r>
    </w:p>
    <w:p w14:paraId="4C90CD98" w14:textId="77777777" w:rsidR="00AD09DD" w:rsidRPr="00370BA5" w:rsidRDefault="00AD09DD" w:rsidP="00463583">
      <w:pPr>
        <w:rPr>
          <w:rFonts w:ascii="Edwardian Script ITC" w:hAnsi="Edwardian Script ITC"/>
          <w:color w:val="171496" w:themeColor="text2" w:themeTint="BF"/>
          <w:sz w:val="48"/>
          <w:szCs w:val="48"/>
        </w:rPr>
      </w:pPr>
      <w:r w:rsidRPr="00370BA5">
        <w:rPr>
          <w:rFonts w:ascii="Edwardian Script ITC" w:hAnsi="Edwardian Script ITC"/>
          <w:color w:val="171496" w:themeColor="text2" w:themeTint="BF"/>
          <w:sz w:val="48"/>
          <w:szCs w:val="48"/>
        </w:rPr>
        <w:t>The Paper Plane</w:t>
      </w:r>
    </w:p>
    <w:p w14:paraId="5BA97523" w14:textId="4AA7C02F" w:rsidR="00463583" w:rsidRPr="008D0049" w:rsidRDefault="008D0049" w:rsidP="008D0049">
      <w:pPr>
        <w:tabs>
          <w:tab w:val="center" w:pos="5040"/>
          <w:tab w:val="left" w:pos="8480"/>
        </w:tabs>
        <w:jc w:val="left"/>
        <w:rPr>
          <w:i/>
          <w:iCs/>
        </w:rPr>
      </w:pPr>
      <w:r>
        <w:rPr>
          <w:i/>
          <w:iCs/>
        </w:rPr>
        <w:tab/>
      </w:r>
      <w:r w:rsidR="00AD09DD" w:rsidRPr="008D0049">
        <w:rPr>
          <w:i/>
          <w:iCs/>
        </w:rPr>
        <w:t xml:space="preserve">Bourbon, Aperol, Amero, </w:t>
      </w:r>
      <w:r w:rsidR="00A0545C" w:rsidRPr="008D0049">
        <w:rPr>
          <w:i/>
          <w:iCs/>
        </w:rPr>
        <w:t xml:space="preserve">&amp; </w:t>
      </w:r>
      <w:r w:rsidR="00AD09DD" w:rsidRPr="008D0049">
        <w:rPr>
          <w:i/>
          <w:iCs/>
        </w:rPr>
        <w:t xml:space="preserve">fresh lemon juice </w:t>
      </w:r>
      <w:r>
        <w:rPr>
          <w:i/>
          <w:iCs/>
        </w:rPr>
        <w:tab/>
      </w:r>
    </w:p>
    <w:p w14:paraId="614DF5AD" w14:textId="520609EC" w:rsidR="0064086B" w:rsidRDefault="008D0049" w:rsidP="00A0545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4CB774B5" wp14:editId="470297CE">
                <wp:simplePos x="0" y="0"/>
                <wp:positionH relativeFrom="column">
                  <wp:posOffset>-711200</wp:posOffset>
                </wp:positionH>
                <wp:positionV relativeFrom="paragraph">
                  <wp:posOffset>-7162800</wp:posOffset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5" name="Rectangle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rgbClr val="002754">
                              <a:lumMod val="10000"/>
                              <a:lumOff val="90000"/>
                              <a:alpha val="3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Graphic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81000"/>
                            <a:ext cx="673163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2979420"/>
                            <a:ext cx="445262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8702040"/>
                            <a:ext cx="6656070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A9E18" id="Group 14" o:spid="_x0000_s1026" alt="&quot;&quot;" style="position:absolute;margin-left:-56pt;margin-top:-564pt;width:612pt;height:11in;z-index:-251653120" coordsize="77724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">
                <v:rect id="Rectangle 15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" stroked="f" strokeweight="1pt">
                  <v:fill r:id="rId12" o:title="" recolor="t" rotate="t" type="frame"/>
                </v:rect>
                <v:rect id="Rectangle 7" o:spid="_x0000_s1028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" fillcolor="#d4e8ff" stroked="f" strokeweight="1pt">
                  <v:fill opacity="22873f"/>
                </v:rect>
                <v:shape id="Graphic 17" o:spid="_x0000_s1029" type="#_x0000_t75" alt="&quot;&quot;" style="position:absolute;left:5181;top:3810;width:6731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">
                  <v:imagedata r:id="rId13" o:title=""/>
                </v:shape>
                <v:shape id="Graphic 18" o:spid="_x0000_s1030" type="#_x0000_t75" alt="&quot;&quot;" style="position:absolute;left:16611;top:29794;width:44526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">
                  <v:imagedata r:id="rId14" o:title=""/>
                </v:shape>
                <v:shape id="Graphic 19" o:spid="_x0000_s1031" type="#_x0000_t75" alt="&quot;&quot;" style="position:absolute;left:5562;top:87020;width:66561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sectPr w:rsidR="0064086B" w:rsidSect="00207FAC">
      <w:pgSz w:w="12240" w:h="15840" w:code="1"/>
      <w:pgMar w:top="144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6065B" w14:textId="77777777" w:rsidR="00A557FE" w:rsidRDefault="00A557FE" w:rsidP="007D2655">
      <w:pPr>
        <w:spacing w:line="240" w:lineRule="auto"/>
      </w:pPr>
      <w:r>
        <w:separator/>
      </w:r>
    </w:p>
  </w:endnote>
  <w:endnote w:type="continuationSeparator" w:id="0">
    <w:p w14:paraId="23A090EB" w14:textId="77777777" w:rsidR="00A557FE" w:rsidRDefault="00A557F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EB5B3" w14:textId="77777777" w:rsidR="00A557FE" w:rsidRDefault="00A557FE" w:rsidP="007D2655">
      <w:pPr>
        <w:spacing w:line="240" w:lineRule="auto"/>
      </w:pPr>
      <w:r>
        <w:separator/>
      </w:r>
    </w:p>
  </w:footnote>
  <w:footnote w:type="continuationSeparator" w:id="0">
    <w:p w14:paraId="18010A7B" w14:textId="77777777" w:rsidR="00A557FE" w:rsidRDefault="00A557FE" w:rsidP="007D26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FE"/>
    <w:rsid w:val="00027ADA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07FAC"/>
    <w:rsid w:val="00212763"/>
    <w:rsid w:val="0021751F"/>
    <w:rsid w:val="002221AF"/>
    <w:rsid w:val="0025220B"/>
    <w:rsid w:val="0025395B"/>
    <w:rsid w:val="00261586"/>
    <w:rsid w:val="0026397A"/>
    <w:rsid w:val="00267D53"/>
    <w:rsid w:val="00275C63"/>
    <w:rsid w:val="002922A6"/>
    <w:rsid w:val="002D54D3"/>
    <w:rsid w:val="002D5D14"/>
    <w:rsid w:val="002D6730"/>
    <w:rsid w:val="002D75B9"/>
    <w:rsid w:val="003214C7"/>
    <w:rsid w:val="00364489"/>
    <w:rsid w:val="00367378"/>
    <w:rsid w:val="00370BA5"/>
    <w:rsid w:val="003954CD"/>
    <w:rsid w:val="003C3164"/>
    <w:rsid w:val="003E3395"/>
    <w:rsid w:val="003F142C"/>
    <w:rsid w:val="00411DCF"/>
    <w:rsid w:val="00426A41"/>
    <w:rsid w:val="004515F3"/>
    <w:rsid w:val="0046358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2FE4"/>
    <w:rsid w:val="00573592"/>
    <w:rsid w:val="00586805"/>
    <w:rsid w:val="005B4FB5"/>
    <w:rsid w:val="00600AE8"/>
    <w:rsid w:val="006040F4"/>
    <w:rsid w:val="00620923"/>
    <w:rsid w:val="00631AF9"/>
    <w:rsid w:val="00634D0A"/>
    <w:rsid w:val="0064086B"/>
    <w:rsid w:val="00662211"/>
    <w:rsid w:val="00664B70"/>
    <w:rsid w:val="006926DA"/>
    <w:rsid w:val="006B0D5D"/>
    <w:rsid w:val="006B5027"/>
    <w:rsid w:val="006C3A85"/>
    <w:rsid w:val="006D3916"/>
    <w:rsid w:val="006D6A4A"/>
    <w:rsid w:val="00700C24"/>
    <w:rsid w:val="00701945"/>
    <w:rsid w:val="00706C04"/>
    <w:rsid w:val="007538BA"/>
    <w:rsid w:val="00756E8E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0049"/>
    <w:rsid w:val="008D67A0"/>
    <w:rsid w:val="00901451"/>
    <w:rsid w:val="009156EC"/>
    <w:rsid w:val="0094287F"/>
    <w:rsid w:val="00945570"/>
    <w:rsid w:val="009D0FE2"/>
    <w:rsid w:val="009D1E12"/>
    <w:rsid w:val="009D4169"/>
    <w:rsid w:val="009F3EC6"/>
    <w:rsid w:val="009F42E5"/>
    <w:rsid w:val="00A00D90"/>
    <w:rsid w:val="00A0545C"/>
    <w:rsid w:val="00A26F62"/>
    <w:rsid w:val="00A52F99"/>
    <w:rsid w:val="00A557FE"/>
    <w:rsid w:val="00A634F2"/>
    <w:rsid w:val="00A75DD4"/>
    <w:rsid w:val="00A874C1"/>
    <w:rsid w:val="00A91CD5"/>
    <w:rsid w:val="00AD09DD"/>
    <w:rsid w:val="00AF59BB"/>
    <w:rsid w:val="00B05680"/>
    <w:rsid w:val="00B1109F"/>
    <w:rsid w:val="00B517E0"/>
    <w:rsid w:val="00B53A5D"/>
    <w:rsid w:val="00B713AB"/>
    <w:rsid w:val="00B86E6C"/>
    <w:rsid w:val="00BC7765"/>
    <w:rsid w:val="00BD2FC9"/>
    <w:rsid w:val="00BD4EAA"/>
    <w:rsid w:val="00BF543E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94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09F"/>
    <w:rPr>
      <w:color w:val="7C5C3D" w:themeColor="background2" w:themeShade="BF"/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6.sv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reuer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338DDE0F4143A181EEBA975EA5F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DF1A-0AE4-4306-B2C9-C6957DE48FC4}"/>
      </w:docPartPr>
      <w:docPartBody>
        <w:p w:rsidR="007D53D1" w:rsidRDefault="007D53D1">
          <w:pPr>
            <w:pStyle w:val="46338DDE0F4143A181EEBA975EA5F470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3D1"/>
    <w:rsid w:val="007D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338DDE0F4143A181EEBA975EA5F470">
    <w:name w:val="46338DDE0F4143A181EEBA975EA5F4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C754D-BEF5-4D03-865B-44174579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2022-07-18T20:21:00Z</dcterms:created>
  <dcterms:modified xsi:type="dcterms:W3CDTF">2022-07-19T18:39:00Z</dcterms:modified>
</cp:coreProperties>
</file>